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6615B" w:rsidRPr="00EF7243" w:rsidRDefault="00EF7243" w:rsidP="00EF7243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8B9C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83280" cy="7223760"/>
                <wp:effectExtent l="0" t="0" r="7620" b="0"/>
                <wp:wrapTopAndBottom/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7223760"/>
                        </a:xfrm>
                        <a:prstGeom prst="downArrow">
                          <a:avLst>
                            <a:gd name="adj1" fmla="val 100000"/>
                            <a:gd name="adj2" fmla="val 2240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43" w:rsidRPr="00BB5131" w:rsidRDefault="00EF7243" w:rsidP="00B8316B">
                            <w:pPr>
                              <w:pStyle w:val="Intro"/>
                              <w:rPr>
                                <w:sz w:val="36"/>
                              </w:rPr>
                            </w:pPr>
                            <w:r w:rsidRPr="00BB5131">
                              <w:rPr>
                                <w:sz w:val="36"/>
                              </w:rPr>
                              <w:t>Welcoming All</w:t>
                            </w:r>
                            <w:r w:rsidR="00DE3817">
                              <w:rPr>
                                <w:sz w:val="36"/>
                              </w:rPr>
                              <w:t xml:space="preserve"> Local</w:t>
                            </w:r>
                            <w:r w:rsidRPr="00BB5131">
                              <w:rPr>
                                <w:sz w:val="36"/>
                              </w:rPr>
                              <w:t xml:space="preserve"> health departments</w:t>
                            </w:r>
                          </w:p>
                          <w:p w:rsidR="00EF7243" w:rsidRPr="00873417" w:rsidRDefault="00EF7243" w:rsidP="00EF7243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</w:t>
                            </w:r>
                          </w:p>
                          <w:p w:rsidR="00EF7243" w:rsidRPr="00B8316B" w:rsidRDefault="00EF7243" w:rsidP="00EF7243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B8316B">
                              <w:rPr>
                                <w:sz w:val="40"/>
                                <w:szCs w:val="40"/>
                              </w:rPr>
                              <w:t>Public Health Law</w:t>
                            </w:r>
                          </w:p>
                          <w:p w:rsidR="00B8316B" w:rsidRPr="00B8316B" w:rsidRDefault="00EF7243" w:rsidP="00B8316B">
                            <w:pPr>
                              <w:pStyle w:val="Subtitle"/>
                              <w:rPr>
                                <w:sz w:val="44"/>
                                <w:szCs w:val="44"/>
                              </w:rPr>
                            </w:pPr>
                            <w:r w:rsidRPr="00B8316B">
                              <w:rPr>
                                <w:sz w:val="44"/>
                                <w:szCs w:val="44"/>
                              </w:rPr>
                              <w:t xml:space="preserve">301 Training </w:t>
                            </w:r>
                          </w:p>
                          <w:p w:rsidR="00B8316B" w:rsidRPr="00B8316B" w:rsidRDefault="00B8316B" w:rsidP="00B8316B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B8316B">
                              <w:rPr>
                                <w:sz w:val="32"/>
                                <w:szCs w:val="32"/>
                              </w:rPr>
                              <w:t>From: 10:00 am 11:00 PM Health Officers</w:t>
                            </w:r>
                            <w:r w:rsidR="00CF2D16">
                              <w:rPr>
                                <w:sz w:val="32"/>
                                <w:szCs w:val="32"/>
                              </w:rPr>
                              <w:t xml:space="preserve"> and Medical Directors</w:t>
                            </w:r>
                            <w:r w:rsidRPr="00B8316B">
                              <w:rPr>
                                <w:sz w:val="32"/>
                                <w:szCs w:val="32"/>
                              </w:rPr>
                              <w:t xml:space="preserve"> ONly</w:t>
                            </w:r>
                          </w:p>
                          <w:p w:rsidR="00B8316B" w:rsidRPr="00B8316B" w:rsidRDefault="00B8316B" w:rsidP="00B8316B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B8316B">
                              <w:rPr>
                                <w:sz w:val="32"/>
                                <w:szCs w:val="32"/>
                              </w:rPr>
                              <w:t xml:space="preserve">11:00 am – 3:00 pm all LHD staff Welcome </w:t>
                            </w:r>
                          </w:p>
                          <w:p w:rsidR="00EF7243" w:rsidRPr="00873417" w:rsidRDefault="00EF7243" w:rsidP="00EF7243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</w:t>
                            </w:r>
                          </w:p>
                          <w:p w:rsidR="00EF7243" w:rsidRPr="00B8316B" w:rsidRDefault="00EF7243" w:rsidP="00EF7243">
                            <w:pPr>
                              <w:pStyle w:val="Date"/>
                              <w:rPr>
                                <w:sz w:val="36"/>
                                <w:szCs w:val="36"/>
                              </w:rPr>
                            </w:pPr>
                            <w:r w:rsidRPr="00B8316B">
                              <w:rPr>
                                <w:sz w:val="36"/>
                                <w:szCs w:val="36"/>
                              </w:rPr>
                              <w:t>Register At:</w:t>
                            </w:r>
                          </w:p>
                          <w:p w:rsidR="00EF7243" w:rsidRPr="00F86ADF" w:rsidRDefault="00BF0D0E" w:rsidP="00EF7243">
                            <w:pPr>
                              <w:pStyle w:val="Time"/>
                              <w:rPr>
                                <w:color w:val="00B0F0"/>
                                <w:sz w:val="20"/>
                              </w:rPr>
                            </w:pPr>
                            <w:hyperlink r:id="rId11" w:history="1">
                              <w:r w:rsidR="00DE3817" w:rsidRPr="00F86ADF">
                                <w:rPr>
                                  <w:rStyle w:val="Hyperlink"/>
                                  <w:color w:val="00B0F0"/>
                                  <w:sz w:val="20"/>
                                </w:rPr>
                                <w:t>MDHHS-LocalHealthservices@michigan.gov</w:t>
                              </w:r>
                            </w:hyperlink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 w:rsidRPr="00B8316B">
                              <w:rPr>
                                <w:sz w:val="24"/>
                                <w:szCs w:val="28"/>
                              </w:rPr>
                              <w:t xml:space="preserve">Please Include: </w:t>
                            </w:r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 w:rsidRPr="00B8316B">
                              <w:rPr>
                                <w:sz w:val="24"/>
                                <w:szCs w:val="28"/>
                              </w:rPr>
                              <w:t>Your Name</w:t>
                            </w:r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 w:rsidRPr="00B8316B">
                              <w:rPr>
                                <w:sz w:val="24"/>
                                <w:szCs w:val="28"/>
                              </w:rPr>
                              <w:t xml:space="preserve">Date </w:t>
                            </w:r>
                            <w:r w:rsidR="00B8316B">
                              <w:rPr>
                                <w:sz w:val="24"/>
                                <w:szCs w:val="28"/>
                              </w:rPr>
                              <w:t>Y</w:t>
                            </w:r>
                            <w:r w:rsidRPr="00B8316B">
                              <w:rPr>
                                <w:sz w:val="24"/>
                                <w:szCs w:val="28"/>
                              </w:rPr>
                              <w:t>ou</w:t>
                            </w:r>
                            <w:r w:rsidR="00E15D2A" w:rsidRPr="00B8316B">
                              <w:rPr>
                                <w:sz w:val="24"/>
                                <w:szCs w:val="28"/>
                              </w:rPr>
                              <w:t xml:space="preserve"> are</w:t>
                            </w:r>
                            <w:r w:rsidRPr="00B8316B">
                              <w:rPr>
                                <w:sz w:val="24"/>
                                <w:szCs w:val="28"/>
                              </w:rPr>
                              <w:t xml:space="preserve"> Attending </w:t>
                            </w:r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 w:rsidRPr="00B8316B">
                              <w:rPr>
                                <w:sz w:val="24"/>
                                <w:szCs w:val="28"/>
                              </w:rPr>
                              <w:t xml:space="preserve">Position Title </w:t>
                            </w:r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 w:rsidRPr="00B8316B">
                              <w:rPr>
                                <w:sz w:val="24"/>
                                <w:szCs w:val="28"/>
                              </w:rPr>
                              <w:t>Any Dietary Needs</w:t>
                            </w:r>
                          </w:p>
                          <w:p w:rsidR="00EF7243" w:rsidRPr="00B8316B" w:rsidRDefault="00EF7243" w:rsidP="00EF7243">
                            <w:pPr>
                              <w:pStyle w:val="Location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:rsidR="00EF7243" w:rsidRPr="00134402" w:rsidRDefault="00EF7243" w:rsidP="00EF7243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8B9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position:absolute;margin-left:0;margin-top:0;width:266.4pt;height:568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" adj="19334,0" fillcolor="#a50021 [3204]" stroked="f" strokeweight="1.25pt">
                <v:textbox inset=",64.8pt">
                  <w:txbxContent>
                    <w:p w:rsidR="00EF7243" w:rsidRPr="00BB5131" w:rsidRDefault="00EF7243" w:rsidP="00B8316B">
                      <w:pPr>
                        <w:pStyle w:val="Intro"/>
                        <w:rPr>
                          <w:sz w:val="36"/>
                        </w:rPr>
                      </w:pPr>
                      <w:r w:rsidRPr="00BB5131">
                        <w:rPr>
                          <w:sz w:val="36"/>
                        </w:rPr>
                        <w:t>Welcoming All</w:t>
                      </w:r>
                      <w:r w:rsidR="00DE3817">
                        <w:rPr>
                          <w:sz w:val="36"/>
                        </w:rPr>
                        <w:t xml:space="preserve"> Local</w:t>
                      </w:r>
                      <w:r w:rsidRPr="00BB5131">
                        <w:rPr>
                          <w:sz w:val="36"/>
                        </w:rPr>
                        <w:t xml:space="preserve"> health departments</w:t>
                      </w:r>
                    </w:p>
                    <w:p w:rsidR="00EF7243" w:rsidRPr="00873417" w:rsidRDefault="00EF7243" w:rsidP="00EF7243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</w:t>
                      </w:r>
                    </w:p>
                    <w:p w:rsidR="00EF7243" w:rsidRPr="00B8316B" w:rsidRDefault="00EF7243" w:rsidP="00EF7243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B8316B">
                        <w:rPr>
                          <w:sz w:val="40"/>
                          <w:szCs w:val="40"/>
                        </w:rPr>
                        <w:t>Public Health Law</w:t>
                      </w:r>
                    </w:p>
                    <w:p w:rsidR="00B8316B" w:rsidRPr="00B8316B" w:rsidRDefault="00EF7243" w:rsidP="00B8316B">
                      <w:pPr>
                        <w:pStyle w:val="Subtitle"/>
                        <w:rPr>
                          <w:sz w:val="44"/>
                          <w:szCs w:val="44"/>
                        </w:rPr>
                      </w:pPr>
                      <w:r w:rsidRPr="00B8316B">
                        <w:rPr>
                          <w:sz w:val="44"/>
                          <w:szCs w:val="44"/>
                        </w:rPr>
                        <w:t xml:space="preserve">301 Training </w:t>
                      </w:r>
                    </w:p>
                    <w:p w:rsidR="00B8316B" w:rsidRPr="00B8316B" w:rsidRDefault="00B8316B" w:rsidP="00B8316B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B8316B">
                        <w:rPr>
                          <w:sz w:val="32"/>
                          <w:szCs w:val="32"/>
                        </w:rPr>
                        <w:t>From: 10:00 am 11:00 PM Health Officers</w:t>
                      </w:r>
                      <w:r w:rsidR="00CF2D16">
                        <w:rPr>
                          <w:sz w:val="32"/>
                          <w:szCs w:val="32"/>
                        </w:rPr>
                        <w:t xml:space="preserve"> and Medical Directors</w:t>
                      </w:r>
                      <w:r w:rsidRPr="00B8316B">
                        <w:rPr>
                          <w:sz w:val="32"/>
                          <w:szCs w:val="32"/>
                        </w:rPr>
                        <w:t xml:space="preserve"> ONly</w:t>
                      </w:r>
                    </w:p>
                    <w:p w:rsidR="00B8316B" w:rsidRPr="00B8316B" w:rsidRDefault="00B8316B" w:rsidP="00B8316B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B8316B">
                        <w:rPr>
                          <w:sz w:val="32"/>
                          <w:szCs w:val="32"/>
                        </w:rPr>
                        <w:t xml:space="preserve">11:00 am – 3:00 pm all LHD staff Welcome </w:t>
                      </w:r>
                    </w:p>
                    <w:p w:rsidR="00EF7243" w:rsidRPr="00873417" w:rsidRDefault="00EF7243" w:rsidP="00EF7243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</w:t>
                      </w:r>
                    </w:p>
                    <w:p w:rsidR="00EF7243" w:rsidRPr="00B8316B" w:rsidRDefault="00EF7243" w:rsidP="00EF7243">
                      <w:pPr>
                        <w:pStyle w:val="Date"/>
                        <w:rPr>
                          <w:sz w:val="36"/>
                          <w:szCs w:val="36"/>
                        </w:rPr>
                      </w:pPr>
                      <w:r w:rsidRPr="00B8316B">
                        <w:rPr>
                          <w:sz w:val="36"/>
                          <w:szCs w:val="36"/>
                        </w:rPr>
                        <w:t>Register At:</w:t>
                      </w:r>
                    </w:p>
                    <w:p w:rsidR="00EF7243" w:rsidRPr="00F86ADF" w:rsidRDefault="007220EE" w:rsidP="00EF7243">
                      <w:pPr>
                        <w:pStyle w:val="Time"/>
                        <w:rPr>
                          <w:color w:val="00B0F0"/>
                          <w:sz w:val="20"/>
                        </w:rPr>
                      </w:pPr>
                      <w:hyperlink r:id="rId12" w:history="1">
                        <w:r w:rsidR="00DE3817" w:rsidRPr="00F86ADF">
                          <w:rPr>
                            <w:rStyle w:val="Hyperlink"/>
                            <w:color w:val="00B0F0"/>
                            <w:sz w:val="20"/>
                          </w:rPr>
                          <w:t>MDHHS-LocalHealthservices@michigan.gov</w:t>
                        </w:r>
                      </w:hyperlink>
                    </w:p>
                    <w:p w:rsidR="00EF7243" w:rsidRPr="00B8316B" w:rsidRDefault="00EF7243" w:rsidP="00EF7243">
                      <w:pPr>
                        <w:pStyle w:val="Location"/>
                        <w:jc w:val="left"/>
                        <w:rPr>
                          <w:sz w:val="24"/>
                          <w:szCs w:val="28"/>
                        </w:rPr>
                      </w:pPr>
                      <w:r w:rsidRPr="00B8316B">
                        <w:rPr>
                          <w:sz w:val="24"/>
                          <w:szCs w:val="28"/>
                        </w:rPr>
                        <w:t xml:space="preserve">Please Include: </w:t>
                      </w:r>
                    </w:p>
                    <w:p w:rsidR="00EF7243" w:rsidRPr="00B8316B" w:rsidRDefault="00EF7243" w:rsidP="00EF7243">
                      <w:pPr>
                        <w:pStyle w:val="Location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4"/>
                          <w:szCs w:val="28"/>
                        </w:rPr>
                      </w:pPr>
                      <w:r w:rsidRPr="00B8316B">
                        <w:rPr>
                          <w:sz w:val="24"/>
                          <w:szCs w:val="28"/>
                        </w:rPr>
                        <w:t>Your Name</w:t>
                      </w:r>
                    </w:p>
                    <w:p w:rsidR="00EF7243" w:rsidRPr="00B8316B" w:rsidRDefault="00EF7243" w:rsidP="00EF7243">
                      <w:pPr>
                        <w:pStyle w:val="Location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4"/>
                          <w:szCs w:val="28"/>
                        </w:rPr>
                      </w:pPr>
                      <w:r w:rsidRPr="00B8316B">
                        <w:rPr>
                          <w:sz w:val="24"/>
                          <w:szCs w:val="28"/>
                        </w:rPr>
                        <w:t xml:space="preserve">Date </w:t>
                      </w:r>
                      <w:r w:rsidR="00B8316B">
                        <w:rPr>
                          <w:sz w:val="24"/>
                          <w:szCs w:val="28"/>
                        </w:rPr>
                        <w:t>Y</w:t>
                      </w:r>
                      <w:r w:rsidRPr="00B8316B">
                        <w:rPr>
                          <w:sz w:val="24"/>
                          <w:szCs w:val="28"/>
                        </w:rPr>
                        <w:t>ou</w:t>
                      </w:r>
                      <w:r w:rsidR="00E15D2A" w:rsidRPr="00B8316B">
                        <w:rPr>
                          <w:sz w:val="24"/>
                          <w:szCs w:val="28"/>
                        </w:rPr>
                        <w:t xml:space="preserve"> are</w:t>
                      </w:r>
                      <w:r w:rsidRPr="00B8316B">
                        <w:rPr>
                          <w:sz w:val="24"/>
                          <w:szCs w:val="28"/>
                        </w:rPr>
                        <w:t xml:space="preserve"> Attending </w:t>
                      </w:r>
                    </w:p>
                    <w:p w:rsidR="00EF7243" w:rsidRPr="00B8316B" w:rsidRDefault="00EF7243" w:rsidP="00EF7243">
                      <w:pPr>
                        <w:pStyle w:val="Location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4"/>
                          <w:szCs w:val="28"/>
                        </w:rPr>
                      </w:pPr>
                      <w:r w:rsidRPr="00B8316B">
                        <w:rPr>
                          <w:sz w:val="24"/>
                          <w:szCs w:val="28"/>
                        </w:rPr>
                        <w:t xml:space="preserve">Position Title </w:t>
                      </w:r>
                    </w:p>
                    <w:p w:rsidR="00EF7243" w:rsidRPr="00B8316B" w:rsidRDefault="00EF7243" w:rsidP="00EF7243">
                      <w:pPr>
                        <w:pStyle w:val="Location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4"/>
                          <w:szCs w:val="28"/>
                        </w:rPr>
                      </w:pPr>
                      <w:r w:rsidRPr="00B8316B">
                        <w:rPr>
                          <w:sz w:val="24"/>
                          <w:szCs w:val="28"/>
                        </w:rPr>
                        <w:t>Any Dietary Needs</w:t>
                      </w:r>
                    </w:p>
                    <w:p w:rsidR="00EF7243" w:rsidRPr="00B8316B" w:rsidRDefault="00EF7243" w:rsidP="00EF7243">
                      <w:pPr>
                        <w:pStyle w:val="Location"/>
                        <w:rPr>
                          <w:sz w:val="24"/>
                          <w:szCs w:val="28"/>
                        </w:rPr>
                      </w:pPr>
                    </w:p>
                    <w:p w:rsidR="00EF7243" w:rsidRPr="00134402" w:rsidRDefault="00EF7243" w:rsidP="00EF7243">
                      <w:pPr>
                        <w:pStyle w:val="Location"/>
                        <w:rPr>
                          <w:sz w:val="2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A6CC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-182245</wp:posOffset>
            </wp:positionV>
            <wp:extent cx="10589895" cy="687705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989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5B" w:rsidRPr="004D32E6">
        <w:rPr>
          <w:sz w:val="56"/>
          <w:szCs w:val="56"/>
        </w:rPr>
        <w:t xml:space="preserve">Dates and Locations </w:t>
      </w:r>
      <w:r w:rsidR="00B8316B">
        <w:rPr>
          <w:sz w:val="56"/>
          <w:szCs w:val="56"/>
        </w:rPr>
        <w:t xml:space="preserve">                    </w:t>
      </w:r>
    </w:p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5"/>
        <w:gridCol w:w="5614"/>
      </w:tblGrid>
      <w:tr w:rsidR="0046615B" w:rsidTr="004D32E6">
        <w:trPr>
          <w:trHeight w:val="2240"/>
        </w:trPr>
        <w:tc>
          <w:tcPr>
            <w:tcW w:w="5660" w:type="dxa"/>
          </w:tcPr>
          <w:p w:rsidR="00B8316B" w:rsidRDefault="0046615B" w:rsidP="00F12A85">
            <w:pPr>
              <w:pStyle w:val="NoSpacing"/>
              <w:spacing w:before="0"/>
              <w:ind w:left="0"/>
              <w:rPr>
                <w:sz w:val="40"/>
              </w:rPr>
            </w:pPr>
            <w:r>
              <w:rPr>
                <w:sz w:val="40"/>
              </w:rPr>
              <w:t>J</w:t>
            </w:r>
            <w:r w:rsidR="00DE3817">
              <w:rPr>
                <w:sz w:val="40"/>
              </w:rPr>
              <w:t>UNE</w:t>
            </w:r>
            <w:r>
              <w:rPr>
                <w:sz w:val="40"/>
              </w:rPr>
              <w:t xml:space="preserve"> 25 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>Grand Traverse County</w:t>
            </w:r>
            <w:r w:rsidR="008D69E2" w:rsidRPr="00EF7243">
              <w:rPr>
                <w:szCs w:val="28"/>
              </w:rPr>
              <w:t xml:space="preserve"> </w:t>
            </w:r>
            <w:r w:rsidRPr="00EF7243">
              <w:rPr>
                <w:szCs w:val="28"/>
              </w:rPr>
              <w:t xml:space="preserve">Health Department </w:t>
            </w:r>
            <w:r w:rsidRPr="00EF7243">
              <w:rPr>
                <w:szCs w:val="28"/>
              </w:rPr>
              <w:br/>
              <w:t xml:space="preserve">2600 LaFranier Road, 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>Suite A, Traverse City</w:t>
            </w:r>
          </w:p>
          <w:p w:rsidR="0046615B" w:rsidRDefault="0046615B" w:rsidP="004D32E6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 xml:space="preserve">Register by June </w:t>
            </w:r>
            <w:r w:rsidR="00574D7B">
              <w:rPr>
                <w:szCs w:val="28"/>
              </w:rPr>
              <w:t>18</w:t>
            </w:r>
            <w:r w:rsidR="003E6B39">
              <w:rPr>
                <w:szCs w:val="28"/>
              </w:rPr>
              <w:t>th</w:t>
            </w:r>
            <w:r w:rsidRPr="00EF7243">
              <w:rPr>
                <w:szCs w:val="28"/>
              </w:rPr>
              <w:t xml:space="preserve"> </w:t>
            </w:r>
          </w:p>
          <w:p w:rsidR="00B8316B" w:rsidRPr="004D32E6" w:rsidRDefault="00B8316B" w:rsidP="004D32E6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5660" w:type="dxa"/>
          </w:tcPr>
          <w:p w:rsidR="0046615B" w:rsidRDefault="0046615B" w:rsidP="0046615B">
            <w:pPr>
              <w:pStyle w:val="NoSpacing"/>
              <w:spacing w:before="0"/>
              <w:ind w:left="0"/>
              <w:jc w:val="right"/>
              <w:rPr>
                <w:sz w:val="40"/>
              </w:rPr>
            </w:pPr>
            <w:r>
              <w:rPr>
                <w:sz w:val="40"/>
              </w:rPr>
              <w:t>J</w:t>
            </w:r>
            <w:r w:rsidR="00DE3817">
              <w:rPr>
                <w:sz w:val="40"/>
              </w:rPr>
              <w:t>ULY</w:t>
            </w:r>
            <w:r>
              <w:rPr>
                <w:sz w:val="40"/>
              </w:rPr>
              <w:t xml:space="preserve"> 15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jc w:val="right"/>
              <w:rPr>
                <w:szCs w:val="28"/>
              </w:rPr>
            </w:pPr>
            <w:r w:rsidRPr="00EF7243">
              <w:rPr>
                <w:szCs w:val="28"/>
              </w:rPr>
              <w:t>Livingston County Public Safety Complex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jc w:val="right"/>
              <w:rPr>
                <w:szCs w:val="28"/>
              </w:rPr>
            </w:pPr>
            <w:r w:rsidRPr="00EF7243">
              <w:rPr>
                <w:szCs w:val="28"/>
              </w:rPr>
              <w:t>1911 N. Tooley Road, Howell</w:t>
            </w:r>
          </w:p>
          <w:p w:rsidR="0046615B" w:rsidRDefault="0046615B" w:rsidP="0046615B">
            <w:pPr>
              <w:pStyle w:val="NoSpacing"/>
              <w:spacing w:before="0"/>
              <w:ind w:left="0"/>
              <w:jc w:val="right"/>
              <w:rPr>
                <w:sz w:val="40"/>
              </w:rPr>
            </w:pPr>
            <w:r w:rsidRPr="00EF7243">
              <w:rPr>
                <w:szCs w:val="28"/>
              </w:rPr>
              <w:t xml:space="preserve">Register by July </w:t>
            </w:r>
            <w:r w:rsidR="003E6B39">
              <w:rPr>
                <w:szCs w:val="28"/>
              </w:rPr>
              <w:t>8th</w:t>
            </w:r>
          </w:p>
        </w:tc>
      </w:tr>
      <w:tr w:rsidR="0046615B" w:rsidTr="004D32E6">
        <w:tc>
          <w:tcPr>
            <w:tcW w:w="5660" w:type="dxa"/>
          </w:tcPr>
          <w:p w:rsidR="0046615B" w:rsidRPr="0046615B" w:rsidRDefault="0046615B" w:rsidP="0046615B">
            <w:pPr>
              <w:pStyle w:val="NoSpacing"/>
              <w:spacing w:before="0"/>
              <w:ind w:left="0"/>
              <w:rPr>
                <w:sz w:val="40"/>
              </w:rPr>
            </w:pPr>
            <w:r w:rsidRPr="0046615B">
              <w:rPr>
                <w:sz w:val="40"/>
              </w:rPr>
              <w:t>JULY 24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>Luce-Mackinac-Alger-Schoolcraft DHD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 xml:space="preserve">14150 Hamilton Lake Road, 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rPr>
                <w:szCs w:val="28"/>
              </w:rPr>
            </w:pPr>
            <w:r w:rsidRPr="00EF7243">
              <w:rPr>
                <w:szCs w:val="28"/>
              </w:rPr>
              <w:t>Newberry</w:t>
            </w:r>
          </w:p>
          <w:p w:rsidR="0046615B" w:rsidRDefault="0046615B" w:rsidP="0046615B">
            <w:pPr>
              <w:pStyle w:val="NoSpacing"/>
              <w:spacing w:before="0"/>
              <w:ind w:left="0"/>
              <w:rPr>
                <w:sz w:val="40"/>
              </w:rPr>
            </w:pPr>
            <w:r w:rsidRPr="00EF7243">
              <w:rPr>
                <w:szCs w:val="28"/>
              </w:rPr>
              <w:t>Register by July 1</w:t>
            </w:r>
            <w:r w:rsidR="003E6B39">
              <w:rPr>
                <w:szCs w:val="28"/>
              </w:rPr>
              <w:t>7th</w:t>
            </w:r>
          </w:p>
        </w:tc>
        <w:tc>
          <w:tcPr>
            <w:tcW w:w="5660" w:type="dxa"/>
          </w:tcPr>
          <w:p w:rsidR="0046615B" w:rsidRPr="0046615B" w:rsidRDefault="0046615B" w:rsidP="0046615B">
            <w:pPr>
              <w:pStyle w:val="NoSpacing"/>
              <w:spacing w:before="0"/>
              <w:ind w:left="0"/>
              <w:jc w:val="right"/>
              <w:rPr>
                <w:sz w:val="40"/>
              </w:rPr>
            </w:pPr>
            <w:r w:rsidRPr="0046615B">
              <w:rPr>
                <w:sz w:val="40"/>
              </w:rPr>
              <w:t>JULY</w:t>
            </w:r>
            <w:r w:rsidR="004A5E84">
              <w:rPr>
                <w:sz w:val="40"/>
              </w:rPr>
              <w:t xml:space="preserve"> 31</w:t>
            </w:r>
            <w:r w:rsidRPr="0046615B">
              <w:rPr>
                <w:sz w:val="40"/>
              </w:rPr>
              <w:t xml:space="preserve"> 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jc w:val="right"/>
              <w:rPr>
                <w:szCs w:val="28"/>
              </w:rPr>
            </w:pPr>
            <w:r w:rsidRPr="00EF7243">
              <w:rPr>
                <w:szCs w:val="28"/>
              </w:rPr>
              <w:t>Calhoun County Health Department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jc w:val="right"/>
              <w:rPr>
                <w:szCs w:val="28"/>
              </w:rPr>
            </w:pPr>
            <w:r w:rsidRPr="00EF7243">
              <w:rPr>
                <w:szCs w:val="28"/>
              </w:rPr>
              <w:t xml:space="preserve">190 E. Michigan Avenue, </w:t>
            </w:r>
          </w:p>
          <w:p w:rsidR="0046615B" w:rsidRPr="00EF7243" w:rsidRDefault="0046615B" w:rsidP="0046615B">
            <w:pPr>
              <w:pStyle w:val="NoSpacing"/>
              <w:spacing w:before="0"/>
              <w:ind w:left="0"/>
              <w:jc w:val="right"/>
              <w:rPr>
                <w:szCs w:val="28"/>
              </w:rPr>
            </w:pPr>
            <w:r w:rsidRPr="00EF7243">
              <w:rPr>
                <w:szCs w:val="28"/>
              </w:rPr>
              <w:t>Battle Creek</w:t>
            </w:r>
          </w:p>
          <w:p w:rsidR="0046615B" w:rsidRDefault="0046615B" w:rsidP="0046615B">
            <w:pPr>
              <w:pStyle w:val="NoSpacing"/>
              <w:spacing w:before="0"/>
              <w:ind w:left="0"/>
              <w:jc w:val="right"/>
              <w:rPr>
                <w:sz w:val="40"/>
              </w:rPr>
            </w:pPr>
            <w:r w:rsidRPr="00EF7243">
              <w:rPr>
                <w:szCs w:val="28"/>
              </w:rPr>
              <w:t xml:space="preserve">Register by </w:t>
            </w:r>
            <w:r w:rsidR="003E6B39">
              <w:rPr>
                <w:szCs w:val="28"/>
              </w:rPr>
              <w:t>July 24th</w:t>
            </w:r>
          </w:p>
        </w:tc>
      </w:tr>
    </w:tbl>
    <w:p w:rsidR="0046615B" w:rsidRPr="0046615B" w:rsidRDefault="0046615B" w:rsidP="00F12A85">
      <w:pPr>
        <w:pStyle w:val="NoSpacing"/>
        <w:spacing w:before="0"/>
        <w:rPr>
          <w:sz w:val="40"/>
        </w:rPr>
      </w:pPr>
      <w:r>
        <w:rPr>
          <w:sz w:val="40"/>
        </w:rPr>
        <w:lastRenderedPageBreak/>
        <w:t xml:space="preserve"> </w:t>
      </w:r>
    </w:p>
    <w:sectPr w:rsidR="0046615B" w:rsidRPr="0046615B" w:rsidSect="005940E5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0EE" w:rsidRDefault="007220EE" w:rsidP="008B0818">
      <w:r>
        <w:separator/>
      </w:r>
    </w:p>
  </w:endnote>
  <w:endnote w:type="continuationSeparator" w:id="0">
    <w:p w:rsidR="007220EE" w:rsidRDefault="007220E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0EE" w:rsidRDefault="007220EE" w:rsidP="008B0818">
      <w:r>
        <w:separator/>
      </w:r>
    </w:p>
  </w:footnote>
  <w:footnote w:type="continuationSeparator" w:id="0">
    <w:p w:rsidR="007220EE" w:rsidRDefault="007220EE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84B0606"/>
    <w:multiLevelType w:val="hybridMultilevel"/>
    <w:tmpl w:val="9B92A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5B"/>
    <w:rsid w:val="00010291"/>
    <w:rsid w:val="00034346"/>
    <w:rsid w:val="00087178"/>
    <w:rsid w:val="000E33EA"/>
    <w:rsid w:val="00134402"/>
    <w:rsid w:val="001570B2"/>
    <w:rsid w:val="001624C3"/>
    <w:rsid w:val="0016282D"/>
    <w:rsid w:val="00177DC4"/>
    <w:rsid w:val="001842E5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3E6B39"/>
    <w:rsid w:val="004611DB"/>
    <w:rsid w:val="0046615B"/>
    <w:rsid w:val="004A5E84"/>
    <w:rsid w:val="004D32E6"/>
    <w:rsid w:val="004F689B"/>
    <w:rsid w:val="00574D7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A6CC4"/>
    <w:rsid w:val="006C2CF5"/>
    <w:rsid w:val="00713F12"/>
    <w:rsid w:val="007220EE"/>
    <w:rsid w:val="007322A5"/>
    <w:rsid w:val="007A4EDB"/>
    <w:rsid w:val="0083195F"/>
    <w:rsid w:val="00834305"/>
    <w:rsid w:val="008365E3"/>
    <w:rsid w:val="00873417"/>
    <w:rsid w:val="00897FB4"/>
    <w:rsid w:val="008B0818"/>
    <w:rsid w:val="008D69E2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316B"/>
    <w:rsid w:val="00B87D53"/>
    <w:rsid w:val="00B90655"/>
    <w:rsid w:val="00BB5131"/>
    <w:rsid w:val="00BD6DAD"/>
    <w:rsid w:val="00BE1D7E"/>
    <w:rsid w:val="00BF0D0E"/>
    <w:rsid w:val="00C67FD5"/>
    <w:rsid w:val="00C93A32"/>
    <w:rsid w:val="00CE754C"/>
    <w:rsid w:val="00CF207A"/>
    <w:rsid w:val="00CF2D16"/>
    <w:rsid w:val="00D50D9A"/>
    <w:rsid w:val="00D529A9"/>
    <w:rsid w:val="00D63B4C"/>
    <w:rsid w:val="00DA3333"/>
    <w:rsid w:val="00DC1F2A"/>
    <w:rsid w:val="00DE3817"/>
    <w:rsid w:val="00E15D2A"/>
    <w:rsid w:val="00E27B77"/>
    <w:rsid w:val="00E402F3"/>
    <w:rsid w:val="00E43EFE"/>
    <w:rsid w:val="00EF7243"/>
    <w:rsid w:val="00F0092F"/>
    <w:rsid w:val="00F12A85"/>
    <w:rsid w:val="00F15090"/>
    <w:rsid w:val="00F32264"/>
    <w:rsid w:val="00F86ADF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BodyText">
    <w:name w:val="Body Text"/>
    <w:link w:val="BodyTextChar"/>
    <w:uiPriority w:val="99"/>
    <w:semiHidden/>
    <w:unhideWhenUsed/>
    <w:rsid w:val="0046615B"/>
    <w:pPr>
      <w:spacing w:before="0" w:after="120"/>
      <w:ind w:left="0" w:right="0"/>
    </w:pPr>
    <w:rPr>
      <w:rFonts w:ascii="Impact" w:eastAsia="Times New Roman" w:hAnsi="Impact" w:cs="Times New Roman"/>
      <w:color w:val="000000"/>
      <w:kern w:val="28"/>
      <w:sz w:val="28"/>
      <w:szCs w:val="28"/>
      <w:lang w:eastAsia="en-US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6615B"/>
    <w:rPr>
      <w:rFonts w:ascii="Impact" w:eastAsia="Times New Roman" w:hAnsi="Impact" w:cs="Times New Roman"/>
      <w:color w:val="000000"/>
      <w:kern w:val="28"/>
      <w:sz w:val="28"/>
      <w:szCs w:val="28"/>
      <w:lang w:eastAsia="en-US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4D3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DHHS-LocalHealthservices@michigan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DHHS-LocalHealthservices@michigan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williamsh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infopath/2007/PartnerControls"/>
    <ds:schemaRef ds:uri="http://purl.org/dc/dcmitype/"/>
    <ds:schemaRef ds:uri="71af3243-3dd4-4a8d-8c0d-dd76da1f02a5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16c05727-aa75-4e4a-9b5f-8a80a116589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6CC28F-5087-4676-A0A4-AD754A6E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69</Words>
  <Characters>398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2019-07-16T17:03:00Z</dcterms:created>
  <dcterms:modified xsi:type="dcterms:W3CDTF">2019-07-16T17:03:00Z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